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15168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613"/>
        <w:gridCol w:w="1455"/>
        <w:gridCol w:w="6521"/>
      </w:tblGrid>
      <w:tr w:rsidR="00871E99" w:rsidRPr="00273FD8" w14:paraId="3ECB868F" w14:textId="77777777" w:rsidTr="0030512D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37EE26A6" w14:textId="6515D879" w:rsidR="00871E99" w:rsidRPr="00871E99" w:rsidRDefault="00871E99" w:rsidP="00AA525B">
            <w:pPr>
              <w:pStyle w:val="aa"/>
              <w:spacing w:before="100" w:beforeAutospacing="1" w:after="100" w:afterAutospacing="1"/>
              <w:ind w:left="567" w:right="0"/>
              <w:rPr>
                <w:sz w:val="32"/>
                <w:szCs w:val="18"/>
              </w:rPr>
            </w:pPr>
            <w:r w:rsidRPr="00AA525B">
              <w:rPr>
                <w:b/>
                <w:bCs/>
                <w:sz w:val="32"/>
                <w:szCs w:val="18"/>
              </w:rPr>
              <w:t>Цель:</w:t>
            </w:r>
            <w:r w:rsidRPr="00871E99">
              <w:rPr>
                <w:sz w:val="32"/>
                <w:szCs w:val="18"/>
              </w:rPr>
              <w:t xml:space="preserve"> </w:t>
            </w:r>
            <w:r w:rsidRPr="00AA525B">
              <w:rPr>
                <w:sz w:val="24"/>
                <w:szCs w:val="14"/>
              </w:rPr>
              <w:t>сформировать у родителей чувство ответственности за безопасность своего ребёнка.</w:t>
            </w:r>
          </w:p>
          <w:p w14:paraId="59569E8A" w14:textId="62271958" w:rsidR="00871E99" w:rsidRDefault="00871E99" w:rsidP="00871E99">
            <w:pPr>
              <w:pStyle w:val="ab"/>
              <w:ind w:right="-436"/>
            </w:pPr>
            <w:r>
              <w:t xml:space="preserve">Обозначить возможные опасности, которые возникают весной: гололёд, сосульки, сход снега с крыш зданий, тонкий лёд.  </w:t>
            </w:r>
          </w:p>
          <w:p w14:paraId="6B0CEA5F" w14:textId="1104367D" w:rsidR="00871E99" w:rsidRDefault="00871E99" w:rsidP="00871E99">
            <w:pPr>
              <w:pStyle w:val="ab"/>
              <w:ind w:right="-578"/>
            </w:pPr>
            <w:r>
              <w:t xml:space="preserve">Разъяснить правила безопасного поведения на дорогах и улице, на льду и в нештатных ситуациях, которые могут возникнуть с детьми во время отсутствия взрослых. </w:t>
            </w:r>
          </w:p>
          <w:p w14:paraId="69884156" w14:textId="7DF96CCB" w:rsidR="00871E99" w:rsidRDefault="00871E99" w:rsidP="00871E99">
            <w:pPr>
              <w:pStyle w:val="ab"/>
              <w:ind w:right="-720"/>
            </w:pPr>
            <w:r>
              <w:t xml:space="preserve">Дать рекомендации, как правильно подготовить ребёнка к выходу на улицу весной: выбрать одежду по сезону, избегать украшений, которые могут послужить источником травмы.  </w:t>
            </w:r>
          </w:p>
          <w:p w14:paraId="26980EAF" w14:textId="12E96BFB" w:rsidR="00871E99" w:rsidRPr="00273FD8" w:rsidRDefault="00871E99" w:rsidP="00871E99">
            <w:pPr>
              <w:pStyle w:val="ab"/>
              <w:ind w:right="-578"/>
            </w:pPr>
            <w:r>
              <w:t>Усилить контроль за местами игр детей весной: не допускать их к реке без надзора взрослых, особенно во время ледохода.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32782704" w14:textId="77777777" w:rsidR="00871E99" w:rsidRPr="00273FD8" w:rsidRDefault="00871E99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58D47F92" w14:textId="77777777" w:rsidR="00871E99" w:rsidRDefault="00000000" w:rsidP="00EA290C">
            <w:pPr>
              <w:pStyle w:val="ae"/>
              <w:rPr>
                <w:rFonts w:eastAsiaTheme="majorEastAsia" w:cstheme="majorBidi"/>
                <w:b/>
                <w:bCs/>
                <w:kern w:val="28"/>
                <w:sz w:val="52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229453485"/>
                <w:placeholder>
                  <w:docPart w:val="8C3B24AF7708445AAD4370147253239C"/>
                </w:placeholder>
                <w15:appearance w15:val="hidden"/>
              </w:sdtPr>
              <w:sdtEndPr>
                <w:rPr>
                  <w:rFonts w:eastAsiaTheme="majorEastAsia" w:cstheme="majorBidi"/>
                  <w:b/>
                  <w:bCs/>
                  <w:kern w:val="28"/>
                  <w:sz w:val="52"/>
                </w:rPr>
              </w:sdtEndPr>
              <w:sdtContent>
                <w:r w:rsidR="00AA525B" w:rsidRPr="00871E99">
                  <w:rPr>
                    <w:rFonts w:eastAsiaTheme="majorEastAsia" w:cstheme="majorBidi"/>
                    <w:b/>
                    <w:bCs/>
                    <w:color w:val="FF0000"/>
                    <w:kern w:val="28"/>
                    <w:sz w:val="52"/>
                    <w:szCs w:val="18"/>
                  </w:rPr>
                  <w:t>Берегите себя и своих детей!</w:t>
                </w:r>
              </w:sdtContent>
            </w:sdt>
          </w:p>
          <w:p w14:paraId="04768145" w14:textId="77777777" w:rsidR="00AA525B" w:rsidRPr="0030512D" w:rsidRDefault="00AA525B" w:rsidP="00EA290C">
            <w:pPr>
              <w:pStyle w:val="ae"/>
              <w:rPr>
                <w:sz w:val="24"/>
                <w:szCs w:val="24"/>
              </w:rPr>
            </w:pPr>
            <w:r w:rsidRPr="0030512D">
              <w:rPr>
                <w:sz w:val="24"/>
                <w:szCs w:val="24"/>
              </w:rPr>
              <w:t xml:space="preserve">При возникновении чрезвычайной ситуации необходимо срочно позвонить по </w:t>
            </w:r>
          </w:p>
          <w:p w14:paraId="5C091699" w14:textId="4D7E61B0" w:rsidR="00AA525B" w:rsidRPr="00273FD8" w:rsidRDefault="00AA525B" w:rsidP="00EA290C">
            <w:pPr>
              <w:pStyle w:val="ae"/>
            </w:pPr>
            <w:r w:rsidRPr="0030512D">
              <w:rPr>
                <w:sz w:val="24"/>
                <w:szCs w:val="24"/>
              </w:rPr>
              <w:t xml:space="preserve">телефону </w:t>
            </w:r>
            <w:r w:rsidRPr="0030512D">
              <w:rPr>
                <w:color w:val="FF0000"/>
                <w:sz w:val="36"/>
                <w:szCs w:val="36"/>
              </w:rPr>
              <w:t>112</w:t>
            </w:r>
          </w:p>
        </w:tc>
        <w:tc>
          <w:tcPr>
            <w:tcW w:w="1455" w:type="dxa"/>
            <w:tcMar>
              <w:top w:w="288" w:type="dxa"/>
              <w:right w:w="432" w:type="dxa"/>
            </w:tcMar>
            <w:textDirection w:val="btLr"/>
          </w:tcPr>
          <w:p w14:paraId="4C81ABAE" w14:textId="77777777" w:rsidR="00871E99" w:rsidRPr="0030512D" w:rsidRDefault="00871E99" w:rsidP="00CE1E3B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30512D">
              <w:rPr>
                <w:rFonts w:ascii="Times New Roman" w:hAnsi="Times New Roman" w:cs="Times New Roman"/>
                <w:sz w:val="28"/>
                <w:szCs w:val="28"/>
              </w:rPr>
              <w:t>Изготовил воспитатель МАДОУ д\с №151</w:t>
            </w:r>
          </w:p>
          <w:p w14:paraId="63B4D42E" w14:textId="004141A7" w:rsidR="00871E99" w:rsidRPr="00273FD8" w:rsidRDefault="00871E99" w:rsidP="00CE1E3B">
            <w:pPr>
              <w:pStyle w:val="ad"/>
            </w:pPr>
            <w:r w:rsidRPr="0030512D">
              <w:rPr>
                <w:rFonts w:ascii="Times New Roman" w:hAnsi="Times New Roman" w:cs="Times New Roman"/>
                <w:sz w:val="28"/>
                <w:szCs w:val="28"/>
              </w:rPr>
              <w:t>Забелина М.О.</w:t>
            </w:r>
          </w:p>
        </w:tc>
        <w:tc>
          <w:tcPr>
            <w:tcW w:w="6521" w:type="dxa"/>
          </w:tcPr>
          <w:p w14:paraId="604488FD" w14:textId="6DE05241" w:rsidR="00871E99" w:rsidRDefault="00871E99" w:rsidP="0030512D">
            <w:pPr>
              <w:pStyle w:val="af1"/>
              <w:ind w:left="1271"/>
              <w:rPr>
                <w:rFonts w:eastAsiaTheme="majorEastAsia" w:cstheme="majorBidi"/>
                <w:b/>
                <w:bCs/>
                <w:color w:val="595959" w:themeColor="text1" w:themeTint="A6"/>
                <w:kern w:val="28"/>
                <w:sz w:val="72"/>
              </w:rPr>
            </w:pPr>
            <w:r w:rsidRPr="00871E99">
              <w:rPr>
                <w:rFonts w:eastAsiaTheme="majorEastAsia" w:cstheme="majorBidi"/>
                <w:b/>
                <w:bCs/>
                <w:color w:val="595959" w:themeColor="text1" w:themeTint="A6"/>
                <w:kern w:val="28"/>
                <w:sz w:val="72"/>
              </w:rPr>
              <w:t xml:space="preserve">Безопасные </w:t>
            </w:r>
            <w:r w:rsidR="0030512D">
              <w:rPr>
                <w:rFonts w:eastAsiaTheme="majorEastAsia" w:cstheme="majorBidi"/>
                <w:b/>
                <w:bCs/>
                <w:color w:val="595959" w:themeColor="text1" w:themeTint="A6"/>
                <w:kern w:val="28"/>
                <w:sz w:val="72"/>
              </w:rPr>
              <w:t xml:space="preserve">          </w:t>
            </w:r>
            <w:r w:rsidRPr="00871E99">
              <w:rPr>
                <w:rFonts w:eastAsiaTheme="majorEastAsia" w:cstheme="majorBidi"/>
                <w:b/>
                <w:bCs/>
                <w:color w:val="595959" w:themeColor="text1" w:themeTint="A6"/>
                <w:kern w:val="28"/>
                <w:sz w:val="72"/>
              </w:rPr>
              <w:t xml:space="preserve">прогулки </w:t>
            </w:r>
          </w:p>
          <w:p w14:paraId="54AF2EA7" w14:textId="47352FFD" w:rsidR="00871E99" w:rsidRPr="00871E99" w:rsidRDefault="00871E99" w:rsidP="0030512D">
            <w:pPr>
              <w:pStyle w:val="af1"/>
              <w:ind w:left="1271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7D88204" wp14:editId="71DB8D62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732155</wp:posOffset>
                  </wp:positionV>
                  <wp:extent cx="2743200" cy="4300855"/>
                  <wp:effectExtent l="0" t="0" r="0" b="4445"/>
                  <wp:wrapThrough wrapText="bothSides">
                    <wp:wrapPolygon edited="0">
                      <wp:start x="0" y="0"/>
                      <wp:lineTo x="0" y="21527"/>
                      <wp:lineTo x="21450" y="21527"/>
                      <wp:lineTo x="21450" y="0"/>
                      <wp:lineTo x="0" y="0"/>
                    </wp:wrapPolygon>
                  </wp:wrapThrough>
                  <wp:docPr id="1362723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30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1E99">
              <w:rPr>
                <w:rFonts w:eastAsiaTheme="majorEastAsia" w:cstheme="majorBidi"/>
                <w:b/>
                <w:bCs/>
                <w:color w:val="595959" w:themeColor="text1" w:themeTint="A6"/>
                <w:kern w:val="28"/>
                <w:sz w:val="72"/>
              </w:rPr>
              <w:t xml:space="preserve">весной. </w:t>
            </w:r>
          </w:p>
          <w:p w14:paraId="5F9DAB8F" w14:textId="6B77539E" w:rsidR="00871E99" w:rsidRPr="00273FD8" w:rsidRDefault="00871E99" w:rsidP="00CE1E3B"/>
        </w:tc>
      </w:tr>
    </w:tbl>
    <w:p w14:paraId="20F5EE39" w14:textId="77777777" w:rsidR="00CE1E3B" w:rsidRPr="00273FD8" w:rsidRDefault="00CE1E3B" w:rsidP="00D91EF3">
      <w:pPr>
        <w:pStyle w:val="affffd"/>
      </w:pPr>
    </w:p>
    <w:tbl>
      <w:tblPr>
        <w:tblStyle w:val="a7"/>
        <w:tblW w:w="14803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712"/>
        <w:gridCol w:w="5379"/>
        <w:gridCol w:w="4712"/>
      </w:tblGrid>
      <w:tr w:rsidR="0037743C" w:rsidRPr="00273FD8" w14:paraId="65A26470" w14:textId="77777777" w:rsidTr="00AA525B">
        <w:trPr>
          <w:trHeight w:hRule="exact" w:val="11051"/>
          <w:tblHeader/>
          <w:jc w:val="left"/>
        </w:trPr>
        <w:tc>
          <w:tcPr>
            <w:tcW w:w="4712" w:type="dxa"/>
            <w:tcMar>
              <w:right w:w="432" w:type="dxa"/>
            </w:tcMar>
          </w:tcPr>
          <w:p w14:paraId="1F56E385" w14:textId="1E1BB416" w:rsidR="0037743C" w:rsidRPr="00AA525B" w:rsidRDefault="00AA525B" w:rsidP="0037743C">
            <w:pPr>
              <w:pStyle w:val="1"/>
              <w:rPr>
                <w:b/>
                <w:bCs/>
                <w:color w:val="0070C0"/>
              </w:rPr>
            </w:pPr>
            <w:r w:rsidRPr="00AA525B">
              <w:rPr>
                <w:b/>
                <w:bCs/>
                <w:color w:val="0070C0"/>
              </w:rPr>
              <w:lastRenderedPageBreak/>
              <w:t>Осторожно, тонкий лёд</w:t>
            </w:r>
          </w:p>
          <w:p w14:paraId="6CFCA669" w14:textId="094968E8" w:rsidR="00AA525B" w:rsidRDefault="00AA525B" w:rsidP="00AA525B">
            <w:r>
              <w:t xml:space="preserve">Не допускать нахождение детей на водоёмах в зимний период. Особенно недопустимы игры на льду. </w:t>
            </w:r>
          </w:p>
          <w:p w14:paraId="6F1DC4C0" w14:textId="1FCEA17A" w:rsidR="00AA525B" w:rsidRDefault="00AA525B" w:rsidP="00AA525B">
            <w:r>
              <w:t xml:space="preserve">Переходить водоёмы нужно в местах, где оборудованы специальные ледовые переправы. В местах, где они отсутствуют, при переходе следует обязательно проверять прочность льда палкой. </w:t>
            </w:r>
          </w:p>
          <w:p w14:paraId="7E6D10C6" w14:textId="55158DDA" w:rsidR="00AA525B" w:rsidRDefault="00AA525B" w:rsidP="00AA525B">
            <w:r>
              <w:t xml:space="preserve">Лед непрочен в местах быстрого течения, стоковых вод и бьющих ключей, а также в районах произрастания водной растительности, вблизи деревьев, кустов. </w:t>
            </w:r>
          </w:p>
          <w:p w14:paraId="39296C8C" w14:textId="14E62EE6" w:rsidR="00AA525B" w:rsidRDefault="00AA525B" w:rsidP="00AA525B">
            <w:r>
              <w:t xml:space="preserve">Крайне опасен лёд под снегом и сугробами, а также у берега. </w:t>
            </w:r>
          </w:p>
          <w:p w14:paraId="0A6AD67E" w14:textId="70BF5E66" w:rsidR="00AA525B" w:rsidRDefault="00AA525B" w:rsidP="00AA525B"/>
          <w:p w14:paraId="4A847376" w14:textId="5DA1E048" w:rsidR="0037743C" w:rsidRPr="00273FD8" w:rsidRDefault="00AA525B" w:rsidP="0037743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1C920D" wp14:editId="0D892FC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260985</wp:posOffset>
                  </wp:positionV>
                  <wp:extent cx="2759075" cy="2095500"/>
                  <wp:effectExtent l="0" t="0" r="3175" b="0"/>
                  <wp:wrapThrough wrapText="bothSides">
                    <wp:wrapPolygon edited="0">
                      <wp:start x="0" y="0"/>
                      <wp:lineTo x="0" y="21404"/>
                      <wp:lineTo x="21476" y="21404"/>
                      <wp:lineTo x="21476" y="0"/>
                      <wp:lineTo x="0" y="0"/>
                    </wp:wrapPolygon>
                  </wp:wrapThrough>
                  <wp:docPr id="8652924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9" w:type="dxa"/>
            <w:tcMar>
              <w:left w:w="432" w:type="dxa"/>
              <w:right w:w="432" w:type="dxa"/>
            </w:tcMar>
          </w:tcPr>
          <w:p w14:paraId="78CB1701" w14:textId="77777777" w:rsidR="00AA525B" w:rsidRDefault="00AA525B" w:rsidP="00AA525B">
            <w:pPr>
              <w:spacing w:line="120" w:lineRule="auto"/>
              <w:rPr>
                <w:b/>
                <w:bCs/>
                <w:color w:val="0070C0"/>
                <w:sz w:val="32"/>
                <w:szCs w:val="32"/>
              </w:rPr>
            </w:pPr>
          </w:p>
          <w:p w14:paraId="5A7BCF2F" w14:textId="77777777" w:rsidR="00AA525B" w:rsidRDefault="00AA525B" w:rsidP="00AA525B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AA525B">
              <w:rPr>
                <w:b/>
                <w:bCs/>
                <w:color w:val="0070C0"/>
                <w:sz w:val="32"/>
                <w:szCs w:val="32"/>
              </w:rPr>
              <w:t>Сосульки</w:t>
            </w:r>
          </w:p>
          <w:p w14:paraId="33E7E7ED" w14:textId="729B4A79" w:rsidR="00AA525B" w:rsidRPr="00AA525B" w:rsidRDefault="00AA525B" w:rsidP="00AA525B">
            <w:pPr>
              <w:jc w:val="both"/>
            </w:pPr>
            <w:r w:rsidRPr="00AA525B">
              <w:t xml:space="preserve">Нельзя играть там, где с крыши свисают сосульки или может упасть снег. </w:t>
            </w:r>
          </w:p>
          <w:p w14:paraId="62B95154" w14:textId="4A84F313" w:rsidR="00AA525B" w:rsidRPr="00AA525B" w:rsidRDefault="00AA525B" w:rsidP="00AA525B">
            <w:pPr>
              <w:jc w:val="both"/>
            </w:pPr>
            <w:r w:rsidRPr="00AA525B">
              <w:t xml:space="preserve">Нельзя подходить и трогать свисающие сосульки. </w:t>
            </w:r>
          </w:p>
          <w:p w14:paraId="7A71E25F" w14:textId="696E0820" w:rsidR="00AA525B" w:rsidRPr="00AA525B" w:rsidRDefault="00AA525B" w:rsidP="00AA525B">
            <w:pPr>
              <w:jc w:val="both"/>
            </w:pPr>
            <w:r w:rsidRPr="00AA525B">
              <w:t xml:space="preserve">Нельзя сосать и есть сосульки. </w:t>
            </w:r>
          </w:p>
          <w:p w14:paraId="53FA3F12" w14:textId="0E205410" w:rsidR="00AA525B" w:rsidRPr="00AA525B" w:rsidRDefault="00AA525B" w:rsidP="00AA525B">
            <w:pPr>
              <w:jc w:val="both"/>
            </w:pPr>
            <w:r w:rsidRPr="00AA525B">
              <w:t xml:space="preserve">Необходимо быть внимательным и наблюдательным, заранее предвидеть опасность и избегать её. </w:t>
            </w:r>
          </w:p>
          <w:p w14:paraId="4ED1BFE7" w14:textId="77777777" w:rsidR="00AA525B" w:rsidRPr="00AA525B" w:rsidRDefault="00AA525B" w:rsidP="00AA525B">
            <w:pPr>
              <w:pStyle w:val="21"/>
              <w:jc w:val="center"/>
              <w:rPr>
                <w:color w:val="0070C0"/>
                <w:sz w:val="28"/>
                <w:szCs w:val="28"/>
              </w:rPr>
            </w:pPr>
            <w:r w:rsidRPr="00AA525B">
              <w:t xml:space="preserve"> </w:t>
            </w:r>
            <w:r w:rsidRPr="00AA525B">
              <w:rPr>
                <w:color w:val="0070C0"/>
                <w:sz w:val="28"/>
                <w:szCs w:val="28"/>
              </w:rPr>
              <w:t>Гололёд</w:t>
            </w:r>
          </w:p>
          <w:p w14:paraId="5FBBCE51" w14:textId="77777777" w:rsidR="00AA525B" w:rsidRDefault="00AA525B" w:rsidP="00AA525B">
            <w:r>
              <w:t xml:space="preserve">Быть внимательным во время ходьбы. Смотреть под ноги, чтобы в случае опасности увидеть её заранее. </w:t>
            </w:r>
          </w:p>
          <w:p w14:paraId="3F229296" w14:textId="0F24AC09" w:rsidR="00AA525B" w:rsidRPr="00AA525B" w:rsidRDefault="00AA525B" w:rsidP="00AA525B"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1A14B919" wp14:editId="3CCFEBB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1152525</wp:posOffset>
                  </wp:positionV>
                  <wp:extent cx="3053715" cy="1821180"/>
                  <wp:effectExtent l="0" t="0" r="0" b="7620"/>
                  <wp:wrapThrough wrapText="bothSides">
                    <wp:wrapPolygon edited="0">
                      <wp:start x="0" y="0"/>
                      <wp:lineTo x="0" y="21464"/>
                      <wp:lineTo x="21425" y="21464"/>
                      <wp:lineTo x="21425" y="0"/>
                      <wp:lineTo x="0" y="0"/>
                    </wp:wrapPolygon>
                  </wp:wrapThrough>
                  <wp:docPr id="17744293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182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Обходить участки тротуара с гололёдом. Если миновать такую часть дороги не получается, то шагать по льду нужно медленно, маленькими шажками.</w:t>
            </w:r>
          </w:p>
        </w:tc>
        <w:tc>
          <w:tcPr>
            <w:tcW w:w="4712" w:type="dxa"/>
            <w:tcMar>
              <w:left w:w="432" w:type="dxa"/>
            </w:tcMar>
          </w:tcPr>
          <w:p w14:paraId="5C450770" w14:textId="60D3B38C" w:rsidR="00AA525B" w:rsidRPr="00AA525B" w:rsidRDefault="00AA525B" w:rsidP="00AA525B">
            <w:pPr>
              <w:rPr>
                <w:b/>
                <w:bCs/>
                <w:color w:val="0070C0"/>
              </w:rPr>
            </w:pPr>
            <w:r w:rsidRPr="00AA525B">
              <w:rPr>
                <w:b/>
                <w:bCs/>
                <w:color w:val="0070C0"/>
              </w:rPr>
              <w:t>Рекомендаций о том, как одеть ребенка весной</w:t>
            </w:r>
          </w:p>
          <w:p w14:paraId="13A5A327" w14:textId="2C66A951" w:rsidR="00AA525B" w:rsidRPr="00AA525B" w:rsidRDefault="00AA525B" w:rsidP="00AA525B">
            <w:pPr>
              <w:rPr>
                <w:rFonts w:eastAsiaTheme="majorEastAsia" w:cstheme="majorBidi"/>
              </w:rPr>
            </w:pPr>
            <w:r w:rsidRPr="00AA525B">
              <w:rPr>
                <w:rFonts w:eastAsiaTheme="majorEastAsia" w:cstheme="majorBidi"/>
              </w:rPr>
              <w:t>Для детей от 4-6 лет для весенней прогулки идеально подойдет не</w:t>
            </w:r>
            <w:r>
              <w:rPr>
                <w:rFonts w:eastAsiaTheme="majorEastAsia" w:cstheme="majorBidi"/>
              </w:rPr>
              <w:t xml:space="preserve"> п</w:t>
            </w:r>
            <w:r w:rsidRPr="00AA525B">
              <w:rPr>
                <w:rFonts w:eastAsiaTheme="majorEastAsia" w:cstheme="majorBidi"/>
              </w:rPr>
              <w:t xml:space="preserve">родуваемый и непромокаемый комбинезон. </w:t>
            </w:r>
          </w:p>
          <w:p w14:paraId="0899BB12" w14:textId="7784B1B0" w:rsidR="00AA525B" w:rsidRPr="00AA525B" w:rsidRDefault="00AA525B" w:rsidP="00AA525B">
            <w:pPr>
              <w:rPr>
                <w:rFonts w:eastAsiaTheme="majorEastAsia" w:cstheme="majorBidi"/>
                <w:b/>
                <w:bCs/>
              </w:rPr>
            </w:pPr>
            <w:r w:rsidRPr="00AA525B">
              <w:rPr>
                <w:rFonts w:eastAsiaTheme="majorEastAsia" w:cstheme="majorBidi"/>
                <w:b/>
                <w:bCs/>
              </w:rPr>
              <w:t>Шапка.</w:t>
            </w:r>
            <w:r w:rsidRPr="00AA525B">
              <w:rPr>
                <w:rFonts w:eastAsiaTheme="majorEastAsia" w:cstheme="majorBidi"/>
              </w:rPr>
              <w:t xml:space="preserve"> Важной частью одежды ребенка для весенней прогулки является шапка. Головной убор для прогулки</w:t>
            </w:r>
            <w:r w:rsidRPr="00AA525B">
              <w:rPr>
                <w:rFonts w:eastAsiaTheme="majorEastAsia" w:cstheme="majorBidi"/>
                <w:b/>
                <w:bCs/>
              </w:rPr>
              <w:t xml:space="preserve"> </w:t>
            </w:r>
            <w:r w:rsidRPr="00AA525B">
              <w:rPr>
                <w:rFonts w:eastAsiaTheme="majorEastAsia" w:cstheme="majorBidi"/>
              </w:rPr>
              <w:t>весной должен быть теплым и непромокаемый.</w:t>
            </w:r>
          </w:p>
          <w:p w14:paraId="0CAA4775" w14:textId="584FB608" w:rsidR="00AA525B" w:rsidRPr="00AA525B" w:rsidRDefault="00AA525B" w:rsidP="00AA525B">
            <w:pPr>
              <w:rPr>
                <w:rFonts w:eastAsiaTheme="majorEastAsia" w:cstheme="majorBidi"/>
              </w:rPr>
            </w:pPr>
            <w:r w:rsidRPr="00AA525B">
              <w:rPr>
                <w:rFonts w:eastAsiaTheme="majorEastAsia" w:cstheme="majorBidi"/>
                <w:b/>
                <w:bCs/>
              </w:rPr>
              <w:t>Шарф.</w:t>
            </w:r>
            <w:r w:rsidRPr="00AA525B">
              <w:rPr>
                <w:rFonts w:eastAsiaTheme="majorEastAsia" w:cstheme="majorBidi"/>
              </w:rPr>
              <w:t xml:space="preserve"> Также не стоит забывать о шарфе, особенно, если ребенок наденет обычную шапку, а не шапку-трубу. Шарф прикрывает не только горло, но и важные для иммунной системы лимфоузлы от переохлаждения. </w:t>
            </w:r>
          </w:p>
          <w:p w14:paraId="7B840388" w14:textId="050739A9" w:rsidR="00AA525B" w:rsidRPr="00AA525B" w:rsidRDefault="00AA525B" w:rsidP="00AA525B">
            <w:pPr>
              <w:rPr>
                <w:rFonts w:eastAsiaTheme="majorEastAsia" w:cstheme="majorBidi"/>
              </w:rPr>
            </w:pPr>
            <w:r w:rsidRPr="00AA525B">
              <w:rPr>
                <w:rFonts w:eastAsiaTheme="majorEastAsia" w:cstheme="majorBidi"/>
                <w:b/>
                <w:bCs/>
              </w:rPr>
              <w:t>Варежки</w:t>
            </w:r>
            <w:r w:rsidRPr="00AA525B">
              <w:rPr>
                <w:rFonts w:eastAsiaTheme="majorEastAsia" w:cstheme="majorBidi"/>
              </w:rPr>
              <w:t xml:space="preserve">. Еще один важный атрибут весеннего гардероба - варежки. Они должны быть теплыми, но тонкими. А главное - непромокаемыми. </w:t>
            </w:r>
          </w:p>
          <w:p w14:paraId="0E65738E" w14:textId="0E6BFBBB" w:rsidR="00AA525B" w:rsidRDefault="00AA525B" w:rsidP="00AA525B">
            <w:pPr>
              <w:rPr>
                <w:rFonts w:eastAsiaTheme="majorEastAsia" w:cstheme="majorBidi"/>
                <w:b/>
                <w:bCs/>
              </w:rPr>
            </w:pPr>
            <w:r w:rsidRPr="00AA525B">
              <w:rPr>
                <w:rFonts w:eastAsiaTheme="majorEastAsia" w:cstheme="majorBidi"/>
                <w:b/>
                <w:bCs/>
              </w:rPr>
              <w:t>Обувь</w:t>
            </w:r>
            <w:r w:rsidRPr="00AA525B">
              <w:rPr>
                <w:rFonts w:eastAsiaTheme="majorEastAsia" w:cstheme="majorBidi"/>
              </w:rPr>
              <w:t xml:space="preserve"> - один из самых важных компонентов одежды для здоровья ребенка. Обувь для весенней прогулки должна быть легкой, мягкой не</w:t>
            </w:r>
            <w:r>
              <w:rPr>
                <w:rFonts w:eastAsiaTheme="majorEastAsia" w:cstheme="majorBidi"/>
              </w:rPr>
              <w:t xml:space="preserve"> </w:t>
            </w:r>
            <w:r w:rsidRPr="00AA525B">
              <w:rPr>
                <w:rFonts w:eastAsiaTheme="majorEastAsia" w:cstheme="majorBidi"/>
              </w:rPr>
              <w:t>промокаемой</w:t>
            </w:r>
            <w:r>
              <w:rPr>
                <w:rFonts w:eastAsiaTheme="majorEastAsia" w:cstheme="majorBidi"/>
              </w:rPr>
              <w:t xml:space="preserve">. </w:t>
            </w:r>
            <w:r w:rsidRPr="00AA525B">
              <w:rPr>
                <w:rFonts w:eastAsiaTheme="majorEastAsia" w:cstheme="majorBidi"/>
              </w:rPr>
              <w:t>Кода плюсовая температура станет привычной, можно сменить эту обувь на резиновые сапоги с «валенком» внутри</w:t>
            </w:r>
            <w:r>
              <w:rPr>
                <w:rFonts w:eastAsiaTheme="majorEastAsia" w:cstheme="majorBidi"/>
                <w:b/>
                <w:bCs/>
              </w:rPr>
              <w:t>.</w:t>
            </w:r>
          </w:p>
          <w:p w14:paraId="77507B98" w14:textId="293473E5" w:rsidR="0037743C" w:rsidRPr="00273FD8" w:rsidRDefault="0037743C" w:rsidP="00AA525B">
            <w:pPr>
              <w:pStyle w:val="-"/>
            </w:pPr>
          </w:p>
        </w:tc>
      </w:tr>
    </w:tbl>
    <w:p w14:paraId="0A7ECBFC" w14:textId="49DAE5F2" w:rsidR="00C91EF3" w:rsidRPr="00C91EF3" w:rsidRDefault="00C91EF3" w:rsidP="00C91EF3">
      <w:pPr>
        <w:tabs>
          <w:tab w:val="left" w:pos="3816"/>
        </w:tabs>
      </w:pPr>
    </w:p>
    <w:sectPr w:rsidR="00C91EF3" w:rsidRPr="00C91EF3" w:rsidSect="00AA525B">
      <w:footerReference w:type="first" r:id="rId16"/>
      <w:pgSz w:w="16838" w:h="11906" w:orient="landscape" w:code="9"/>
      <w:pgMar w:top="426" w:right="1224" w:bottom="432" w:left="1224" w:header="432" w:footer="1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9BEFF" w14:textId="77777777" w:rsidR="00C16A1A" w:rsidRDefault="00C16A1A" w:rsidP="0037743C">
      <w:pPr>
        <w:spacing w:after="0" w:line="240" w:lineRule="auto"/>
      </w:pPr>
      <w:r>
        <w:separator/>
      </w:r>
    </w:p>
  </w:endnote>
  <w:endnote w:type="continuationSeparator" w:id="0">
    <w:p w14:paraId="5A964BD6" w14:textId="77777777" w:rsidR="00C16A1A" w:rsidRDefault="00C16A1A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82C35" w14:textId="6F528D41" w:rsidR="000E2C45" w:rsidRPr="000E2C45" w:rsidRDefault="000E2C45" w:rsidP="000E2C45">
    <w:pPr>
      <w:pStyle w:val="afff9"/>
      <w:tabs>
        <w:tab w:val="left" w:pos="10513"/>
      </w:tabs>
    </w:pPr>
    <w:r>
      <w:rPr>
        <w:lang w:bidi="ru-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3D94A" w14:textId="77777777" w:rsidR="00C16A1A" w:rsidRDefault="00C16A1A" w:rsidP="0037743C">
      <w:pPr>
        <w:spacing w:after="0" w:line="240" w:lineRule="auto"/>
      </w:pPr>
      <w:r>
        <w:separator/>
      </w:r>
    </w:p>
  </w:footnote>
  <w:footnote w:type="continuationSeparator" w:id="0">
    <w:p w14:paraId="4EE3DCA7" w14:textId="77777777" w:rsidR="00C16A1A" w:rsidRDefault="00C16A1A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933780074">
    <w:abstractNumId w:val="9"/>
  </w:num>
  <w:num w:numId="2" w16cid:durableId="1962414507">
    <w:abstractNumId w:val="9"/>
    <w:lvlOverride w:ilvl="0">
      <w:startOverride w:val="1"/>
    </w:lvlOverride>
  </w:num>
  <w:num w:numId="3" w16cid:durableId="452284244">
    <w:abstractNumId w:val="9"/>
    <w:lvlOverride w:ilvl="0">
      <w:startOverride w:val="1"/>
    </w:lvlOverride>
  </w:num>
  <w:num w:numId="4" w16cid:durableId="1566181516">
    <w:abstractNumId w:val="8"/>
  </w:num>
  <w:num w:numId="5" w16cid:durableId="1272973139">
    <w:abstractNumId w:val="9"/>
    <w:lvlOverride w:ilvl="0">
      <w:startOverride w:val="1"/>
    </w:lvlOverride>
  </w:num>
  <w:num w:numId="6" w16cid:durableId="1332219842">
    <w:abstractNumId w:val="7"/>
  </w:num>
  <w:num w:numId="7" w16cid:durableId="1211386244">
    <w:abstractNumId w:val="6"/>
  </w:num>
  <w:num w:numId="8" w16cid:durableId="1110247203">
    <w:abstractNumId w:val="5"/>
  </w:num>
  <w:num w:numId="9" w16cid:durableId="471216283">
    <w:abstractNumId w:val="4"/>
  </w:num>
  <w:num w:numId="10" w16cid:durableId="472217024">
    <w:abstractNumId w:val="3"/>
  </w:num>
  <w:num w:numId="11" w16cid:durableId="2146653183">
    <w:abstractNumId w:val="2"/>
  </w:num>
  <w:num w:numId="12" w16cid:durableId="1773744501">
    <w:abstractNumId w:val="1"/>
  </w:num>
  <w:num w:numId="13" w16cid:durableId="1800763111">
    <w:abstractNumId w:val="0"/>
  </w:num>
  <w:num w:numId="14" w16cid:durableId="1346175913">
    <w:abstractNumId w:val="12"/>
  </w:num>
  <w:num w:numId="15" w16cid:durableId="364714862">
    <w:abstractNumId w:val="11"/>
  </w:num>
  <w:num w:numId="16" w16cid:durableId="1154376061">
    <w:abstractNumId w:val="10"/>
  </w:num>
  <w:num w:numId="17" w16cid:durableId="17392112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0C"/>
    <w:rsid w:val="00016C11"/>
    <w:rsid w:val="000425F6"/>
    <w:rsid w:val="00075279"/>
    <w:rsid w:val="000E2C45"/>
    <w:rsid w:val="00206800"/>
    <w:rsid w:val="00273FD8"/>
    <w:rsid w:val="00275195"/>
    <w:rsid w:val="002F5ECB"/>
    <w:rsid w:val="0030512D"/>
    <w:rsid w:val="003270C5"/>
    <w:rsid w:val="003309C2"/>
    <w:rsid w:val="0037743C"/>
    <w:rsid w:val="003E1E9B"/>
    <w:rsid w:val="00400FAF"/>
    <w:rsid w:val="00425687"/>
    <w:rsid w:val="0048709F"/>
    <w:rsid w:val="00523273"/>
    <w:rsid w:val="00555FE1"/>
    <w:rsid w:val="005F496D"/>
    <w:rsid w:val="00632BB1"/>
    <w:rsid w:val="00636FE2"/>
    <w:rsid w:val="00665CB1"/>
    <w:rsid w:val="0069002D"/>
    <w:rsid w:val="006A6B87"/>
    <w:rsid w:val="006B199D"/>
    <w:rsid w:val="00704FD6"/>
    <w:rsid w:val="00712321"/>
    <w:rsid w:val="00726D69"/>
    <w:rsid w:val="007327A6"/>
    <w:rsid w:val="00751AA2"/>
    <w:rsid w:val="007B03D6"/>
    <w:rsid w:val="007C70E3"/>
    <w:rsid w:val="00871E99"/>
    <w:rsid w:val="00931CE0"/>
    <w:rsid w:val="009775E0"/>
    <w:rsid w:val="009C3321"/>
    <w:rsid w:val="00A01D2E"/>
    <w:rsid w:val="00A92C80"/>
    <w:rsid w:val="00AA525B"/>
    <w:rsid w:val="00BD3ED7"/>
    <w:rsid w:val="00C16A1A"/>
    <w:rsid w:val="00C91EF3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75E55"/>
    <w:rsid w:val="00E938FB"/>
    <w:rsid w:val="00EA290C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B6D053"/>
  <w15:chartTrackingRefBased/>
  <w15:docId w15:val="{B33E60CD-4DAA-45A9-8463-0CD09716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72;&#1088;&#1080;&#1085;&#1072;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C3B24AF7708445AAD43701472532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20CBC8-5C5A-4CC0-A908-163BA1990737}"/>
      </w:docPartPr>
      <w:docPartBody>
        <w:p w:rsidR="00930CBC" w:rsidRDefault="001E54A7" w:rsidP="001E54A7">
          <w:pPr>
            <w:pStyle w:val="8C3B24AF7708445AAD4370147253239C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8572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4A7"/>
    <w:rsid w:val="00090955"/>
    <w:rsid w:val="00175AF1"/>
    <w:rsid w:val="001E54A7"/>
    <w:rsid w:val="00665CB1"/>
    <w:rsid w:val="00930CBC"/>
    <w:rsid w:val="0093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uiPriority w:val="2"/>
    <w:unhideWhenUsed/>
    <w:qFormat/>
    <w:rsid w:val="001E54A7"/>
    <w:pPr>
      <w:spacing w:line="252" w:lineRule="auto"/>
      <w:ind w:left="504" w:right="504"/>
    </w:pPr>
    <w:rPr>
      <w:rFonts w:eastAsiaTheme="minorHAnsi"/>
      <w:color w:val="FFFFFF" w:themeColor="background1"/>
      <w:sz w:val="22"/>
      <w:szCs w:val="22"/>
      <w:lang w:val="en-US" w:eastAsia="ja-JP"/>
      <w14:ligatures w14:val="standard"/>
    </w:rPr>
  </w:style>
  <w:style w:type="paragraph" w:styleId="2">
    <w:name w:val="Quote"/>
    <w:basedOn w:val="a0"/>
    <w:link w:val="20"/>
    <w:uiPriority w:val="12"/>
    <w:unhideWhenUsed/>
    <w:qFormat/>
    <w:rsid w:val="001E54A7"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sz w:val="22"/>
      <w:szCs w:val="2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sid w:val="001E54A7"/>
    <w:rPr>
      <w:rFonts w:asciiTheme="majorHAnsi" w:eastAsiaTheme="majorEastAsia" w:hAnsiTheme="majorHAnsi" w:cstheme="majorBidi"/>
      <w:color w:val="FFFFFF" w:themeColor="background1"/>
      <w:sz w:val="22"/>
      <w:szCs w:val="22"/>
      <w:shd w:val="clear" w:color="auto" w:fill="1F3864" w:themeFill="accent1" w:themeFillShade="80"/>
      <w:lang w:val="en-US" w:eastAsia="ja-JP"/>
      <w14:ligatures w14:val="standard"/>
    </w:rPr>
  </w:style>
  <w:style w:type="paragraph" w:styleId="a">
    <w:name w:val="List Bullet"/>
    <w:basedOn w:val="a0"/>
    <w:uiPriority w:val="10"/>
    <w:unhideWhenUsed/>
    <w:qFormat/>
    <w:rsid w:val="001E54A7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sz w:val="22"/>
      <w:szCs w:val="22"/>
      <w:lang w:val="en-US" w:eastAsia="ja-JP"/>
      <w14:ligatures w14:val="standard"/>
    </w:rPr>
  </w:style>
  <w:style w:type="paragraph" w:customStyle="1" w:styleId="8C3B24AF7708445AAD4370147253239C">
    <w:name w:val="8C3B24AF7708445AAD4370147253239C"/>
    <w:rsid w:val="001E54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E4E7660-7CC3-4265-87A5-010AC9995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4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keywords/>
  <cp:lastModifiedBy>марина забелина</cp:lastModifiedBy>
  <cp:revision>2</cp:revision>
  <cp:lastPrinted>2025-03-17T11:25:00Z</cp:lastPrinted>
  <dcterms:created xsi:type="dcterms:W3CDTF">2025-04-01T09:25:00Z</dcterms:created>
  <dcterms:modified xsi:type="dcterms:W3CDTF">2025-04-01T09:25:00Z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